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EA3" w:rsidRDefault="00B2545B" w:rsidP="00F37EA3">
      <w:pPr>
        <w:pStyle w:val="Corpodetexto2"/>
        <w:jc w:val="left"/>
        <w:rPr>
          <w:i w:val="0"/>
          <w:sz w:val="40"/>
        </w:rPr>
      </w:pPr>
      <w:r>
        <w:rPr>
          <w:i w:val="0"/>
          <w:sz w:val="40"/>
        </w:rPr>
        <w:t>Campeonato Goiano da Terceira Divisão - Edição 202</w:t>
      </w:r>
      <w:r w:rsidR="00953938">
        <w:rPr>
          <w:i w:val="0"/>
          <w:sz w:val="40"/>
        </w:rPr>
        <w:t>6</w:t>
      </w:r>
    </w:p>
    <w:p w:rsidR="00F37EA3" w:rsidRDefault="00F37EA3" w:rsidP="00F37EA3">
      <w:pPr>
        <w:pStyle w:val="Ttulo3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ab/>
      </w:r>
      <w:r>
        <w:rPr>
          <w:i/>
          <w:color w:val="auto"/>
          <w:sz w:val="24"/>
          <w:szCs w:val="24"/>
        </w:rPr>
        <w:tab/>
      </w:r>
      <w:r>
        <w:rPr>
          <w:i/>
          <w:color w:val="auto"/>
          <w:sz w:val="24"/>
          <w:szCs w:val="24"/>
        </w:rPr>
        <w:tab/>
      </w:r>
      <w:r>
        <w:rPr>
          <w:i/>
          <w:color w:val="auto"/>
          <w:sz w:val="24"/>
          <w:szCs w:val="24"/>
        </w:rPr>
        <w:tab/>
      </w:r>
      <w:r>
        <w:rPr>
          <w:i/>
          <w:color w:val="auto"/>
          <w:sz w:val="24"/>
          <w:szCs w:val="24"/>
        </w:rPr>
        <w:tab/>
      </w:r>
    </w:p>
    <w:p w:rsidR="00F37EA3" w:rsidRDefault="00F37EA3" w:rsidP="00B2545B">
      <w:pPr>
        <w:pStyle w:val="Ttulo3"/>
        <w:rPr>
          <w:i/>
          <w:color w:val="auto"/>
          <w:sz w:val="32"/>
          <w:u w:val="single"/>
        </w:rPr>
      </w:pPr>
      <w:r>
        <w:rPr>
          <w:i/>
          <w:color w:val="auto"/>
          <w:sz w:val="32"/>
          <w:u w:val="single"/>
        </w:rPr>
        <w:t xml:space="preserve">T a b e l a   O f i c i a l </w:t>
      </w:r>
    </w:p>
    <w:p w:rsidR="00F37EA3" w:rsidRDefault="00F37EA3" w:rsidP="00F37EA3"/>
    <w:p w:rsidR="00F37EA3" w:rsidRDefault="00F37EA3" w:rsidP="00F37EA3">
      <w:pPr>
        <w:pStyle w:val="Ttulo3"/>
        <w:rPr>
          <w:i/>
          <w:color w:val="auto"/>
          <w:sz w:val="32"/>
          <w:szCs w:val="32"/>
          <w:u w:val="single"/>
        </w:rPr>
      </w:pPr>
      <w:r>
        <w:rPr>
          <w:i/>
          <w:color w:val="auto"/>
          <w:sz w:val="32"/>
          <w:szCs w:val="32"/>
          <w:u w:val="single"/>
        </w:rPr>
        <w:t>TURNO ÚNICO</w:t>
      </w:r>
    </w:p>
    <w:p w:rsidR="00F37EA3" w:rsidRDefault="00F37EA3" w:rsidP="00F37EA3">
      <w:pPr>
        <w:rPr>
          <w:sz w:val="24"/>
          <w:lang w:val="en-US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953938" w:rsidTr="000068FE">
        <w:tc>
          <w:tcPr>
            <w:tcW w:w="354" w:type="dxa"/>
          </w:tcPr>
          <w:p w:rsidR="00953938" w:rsidRDefault="00953938" w:rsidP="000068FE">
            <w:pPr>
              <w:pStyle w:val="Ttulo1"/>
              <w:jc w:val="left"/>
            </w:pPr>
            <w:r>
              <w:t>JG</w:t>
            </w:r>
          </w:p>
        </w:tc>
        <w:tc>
          <w:tcPr>
            <w:tcW w:w="1276" w:type="dxa"/>
          </w:tcPr>
          <w:p w:rsidR="00953938" w:rsidRDefault="00953938" w:rsidP="000068F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1ª RODADA</w:t>
            </w:r>
          </w:p>
        </w:tc>
        <w:tc>
          <w:tcPr>
            <w:tcW w:w="850" w:type="dxa"/>
          </w:tcPr>
          <w:p w:rsidR="00953938" w:rsidRDefault="00953938" w:rsidP="000068FE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953938" w:rsidRDefault="00953938" w:rsidP="000068FE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953938" w:rsidRDefault="00953938" w:rsidP="000068FE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953938" w:rsidRDefault="00953938" w:rsidP="000068FE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953938" w:rsidRDefault="00953938" w:rsidP="000068FE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953938" w:rsidRPr="006F7A6C" w:rsidTr="000068FE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38" w:rsidRDefault="00953938" w:rsidP="00953938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38" w:rsidRPr="002E3C4D" w:rsidRDefault="00E44D83" w:rsidP="000068FE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12/Out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Seg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38" w:rsidRDefault="00DA08A4" w:rsidP="000068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</w:t>
            </w:r>
            <w:r w:rsidR="00953938">
              <w:rPr>
                <w:b/>
                <w:b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38" w:rsidRPr="001E6157" w:rsidRDefault="001E6157" w:rsidP="000068FE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1E6157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="00953938" w:rsidRPr="001E6157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C</w:t>
            </w:r>
            <w:r w:rsidRPr="001E6157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6157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Atlético</w:t>
            </w:r>
            <w:proofErr w:type="spellEnd"/>
            <w:r w:rsidRPr="001E6157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6157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Itumbiara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38" w:rsidRDefault="00953938" w:rsidP="000068FE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38" w:rsidRDefault="00953938" w:rsidP="000068FE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38" w:rsidRDefault="00953938" w:rsidP="000068FE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38" w:rsidRPr="003B5AB4" w:rsidRDefault="001E6157" w:rsidP="000068FE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>Real 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938" w:rsidRPr="00CF381B" w:rsidRDefault="00E44D83" w:rsidP="000068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JK</w:t>
            </w:r>
          </w:p>
        </w:tc>
      </w:tr>
      <w:tr w:rsidR="005770C5" w:rsidRPr="006F7A6C" w:rsidTr="000068FE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C5" w:rsidRDefault="005770C5" w:rsidP="005770C5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C5" w:rsidRPr="002E3C4D" w:rsidRDefault="00DA08A4" w:rsidP="005770C5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11/Out – Dom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C5" w:rsidRDefault="005770C5" w:rsidP="005770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C5" w:rsidRPr="00C40B40" w:rsidRDefault="005770C5" w:rsidP="005770C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>Royal F</w:t>
            </w:r>
            <w:r w:rsidRPr="00C40B40">
              <w:rPr>
                <w:b/>
                <w:bCs/>
                <w:color w:val="000000" w:themeColor="text1"/>
                <w:lang w:val="en-US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C5" w:rsidRDefault="005770C5" w:rsidP="005770C5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C5" w:rsidRDefault="005770C5" w:rsidP="005770C5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C5" w:rsidRDefault="005770C5" w:rsidP="005770C5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C5" w:rsidRPr="003B5AB4" w:rsidRDefault="005770C5" w:rsidP="005770C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>
              <w:rPr>
                <w:b/>
                <w:bCs/>
                <w:color w:val="000000" w:themeColor="text1"/>
                <w:lang w:val="en-US"/>
              </w:rPr>
              <w:t>Itumbiara</w:t>
            </w:r>
            <w:proofErr w:type="spellEnd"/>
            <w:r>
              <w:rPr>
                <w:b/>
                <w:bCs/>
                <w:color w:val="000000" w:themeColor="text1"/>
                <w:lang w:val="en-US"/>
              </w:rPr>
              <w:t xml:space="preserve"> E</w:t>
            </w:r>
            <w:r w:rsidRPr="003B5AB4">
              <w:rPr>
                <w:b/>
                <w:bCs/>
                <w:color w:val="000000" w:themeColor="text1"/>
                <w:lang w:val="en-US"/>
              </w:rPr>
              <w:t>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C5" w:rsidRPr="00E44D83" w:rsidRDefault="00E44D83" w:rsidP="005770C5">
            <w:pPr>
              <w:jc w:val="center"/>
              <w:rPr>
                <w:b/>
                <w:bCs/>
              </w:rPr>
            </w:pPr>
            <w:r w:rsidRPr="00E44D83">
              <w:rPr>
                <w:b/>
                <w:bCs/>
              </w:rPr>
              <w:t>Jonas Duarte</w:t>
            </w:r>
          </w:p>
        </w:tc>
      </w:tr>
      <w:tr w:rsidR="00DA08A4" w:rsidRPr="006F7A6C" w:rsidTr="000068FE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Default="00DA08A4" w:rsidP="00DA08A4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Pr="002E3C4D" w:rsidRDefault="00DA08A4" w:rsidP="00DA08A4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11/Out – Dom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Default="00DA08A4" w:rsidP="00DA08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</w:t>
            </w:r>
            <w:r>
              <w:rPr>
                <w:b/>
                <w:b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Pr="001E6157" w:rsidRDefault="00DA08A4" w:rsidP="00DA08A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1E6157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Novo Horizonte FC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Default="00DA08A4" w:rsidP="00DA08A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Default="00DA08A4" w:rsidP="00DA08A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Default="00DA08A4" w:rsidP="00DA08A4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Pr="003B5AB4" w:rsidRDefault="00DA08A4" w:rsidP="00DA08A4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 xml:space="preserve">AA </w:t>
            </w:r>
            <w:proofErr w:type="spellStart"/>
            <w:r>
              <w:rPr>
                <w:b/>
                <w:bCs/>
                <w:color w:val="000000" w:themeColor="text1"/>
                <w:lang w:val="en-US"/>
              </w:rPr>
              <w:t>Riover</w:t>
            </w:r>
            <w:r w:rsidRPr="003B5AB4">
              <w:rPr>
                <w:b/>
                <w:bCs/>
                <w:color w:val="000000" w:themeColor="text1"/>
                <w:lang w:val="en-US"/>
              </w:rPr>
              <w:t>dense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Default="00DA08A4" w:rsidP="00DA08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Durval Ferreira Franco</w:t>
            </w:r>
          </w:p>
        </w:tc>
      </w:tr>
    </w:tbl>
    <w:p w:rsidR="00953938" w:rsidRPr="00EB2137" w:rsidRDefault="00953938" w:rsidP="00953938">
      <w:pPr>
        <w:jc w:val="both"/>
        <w:rPr>
          <w:b/>
        </w:rPr>
      </w:pPr>
      <w:r>
        <w:rPr>
          <w:b/>
          <w:i/>
        </w:rPr>
        <w:t xml:space="preserve">Folga: </w:t>
      </w:r>
      <w:r w:rsidR="005770C5">
        <w:rPr>
          <w:b/>
        </w:rPr>
        <w:t>América F</w:t>
      </w:r>
      <w:r>
        <w:rPr>
          <w:b/>
        </w:rPr>
        <w:t>C</w:t>
      </w:r>
    </w:p>
    <w:p w:rsidR="00953938" w:rsidRDefault="00953938" w:rsidP="00953938">
      <w:pPr>
        <w:jc w:val="both"/>
        <w:rPr>
          <w:b/>
          <w:i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953938" w:rsidTr="000068FE">
        <w:tc>
          <w:tcPr>
            <w:tcW w:w="354" w:type="dxa"/>
          </w:tcPr>
          <w:p w:rsidR="00953938" w:rsidRDefault="00953938" w:rsidP="000068FE">
            <w:pPr>
              <w:pStyle w:val="Ttulo1"/>
              <w:jc w:val="left"/>
            </w:pPr>
            <w:r>
              <w:t>Gr</w:t>
            </w:r>
          </w:p>
        </w:tc>
        <w:tc>
          <w:tcPr>
            <w:tcW w:w="1276" w:type="dxa"/>
          </w:tcPr>
          <w:p w:rsidR="00953938" w:rsidRDefault="00953938" w:rsidP="000068F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2ª RODADA</w:t>
            </w:r>
          </w:p>
        </w:tc>
        <w:tc>
          <w:tcPr>
            <w:tcW w:w="850" w:type="dxa"/>
          </w:tcPr>
          <w:p w:rsidR="00953938" w:rsidRDefault="00953938" w:rsidP="000068FE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953938" w:rsidRDefault="00953938" w:rsidP="000068FE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953938" w:rsidRDefault="00953938" w:rsidP="000068FE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953938" w:rsidRDefault="00953938" w:rsidP="000068FE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953938" w:rsidRDefault="00953938" w:rsidP="000068FE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5770C5" w:rsidRPr="006F7A6C" w:rsidTr="000068FE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C5" w:rsidRDefault="005770C5" w:rsidP="005770C5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C5" w:rsidRPr="002E3C4D" w:rsidRDefault="00E44D83" w:rsidP="005770C5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18/Out – Dom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C5" w:rsidRDefault="005770C5" w:rsidP="005770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C5" w:rsidRPr="005770C5" w:rsidRDefault="005770C5" w:rsidP="005770C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5770C5">
              <w:rPr>
                <w:b/>
                <w:bCs/>
                <w:color w:val="000000" w:themeColor="text1"/>
                <w:lang w:val="en-US"/>
              </w:rPr>
              <w:t>América</w:t>
            </w:r>
            <w:proofErr w:type="spellEnd"/>
            <w:r w:rsidRPr="005770C5">
              <w:rPr>
                <w:b/>
                <w:bCs/>
                <w:color w:val="000000" w:themeColor="text1"/>
                <w:lang w:val="en-US"/>
              </w:rPr>
              <w:t xml:space="preserve"> F</w:t>
            </w:r>
            <w:r w:rsidRPr="005770C5">
              <w:rPr>
                <w:b/>
                <w:bCs/>
                <w:color w:val="000000" w:themeColor="text1"/>
                <w:lang w:val="en-US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C5" w:rsidRDefault="005770C5" w:rsidP="005770C5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C5" w:rsidRDefault="005770C5" w:rsidP="005770C5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C5" w:rsidRDefault="005770C5" w:rsidP="005770C5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C5" w:rsidRPr="00C40B40" w:rsidRDefault="005770C5" w:rsidP="005770C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>Royal F</w:t>
            </w:r>
            <w:r w:rsidRPr="00C40B40">
              <w:rPr>
                <w:b/>
                <w:bCs/>
                <w:color w:val="000000" w:themeColor="text1"/>
                <w:lang w:val="en-US"/>
              </w:rPr>
              <w:t>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C5" w:rsidRPr="006F7A6C" w:rsidRDefault="00E44D83" w:rsidP="005770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 João Vilela</w:t>
            </w:r>
          </w:p>
        </w:tc>
      </w:tr>
      <w:tr w:rsidR="00DA08A4" w:rsidRPr="006F7A6C" w:rsidTr="000068FE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Default="00DA08A4" w:rsidP="00DA08A4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Pr="002E3C4D" w:rsidRDefault="00DA08A4" w:rsidP="00DA08A4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18/Out – Dom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Default="00DA08A4" w:rsidP="00DA08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</w:t>
            </w:r>
            <w:r>
              <w:rPr>
                <w:b/>
                <w:b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Pr="003B5AB4" w:rsidRDefault="00DA08A4" w:rsidP="00DA08A4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>Real 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Default="00DA08A4" w:rsidP="00DA08A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Default="00DA08A4" w:rsidP="00DA08A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Default="00DA08A4" w:rsidP="00DA08A4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Pr="001E6157" w:rsidRDefault="00DA08A4" w:rsidP="00DA08A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1E6157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Novo Horizonte FC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Pr="00CF381B" w:rsidRDefault="00DA08A4" w:rsidP="00DA08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JK</w:t>
            </w:r>
          </w:p>
        </w:tc>
      </w:tr>
      <w:tr w:rsidR="001E6157" w:rsidRPr="006F7A6C" w:rsidTr="000068FE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57" w:rsidRDefault="001E6157" w:rsidP="001E6157">
            <w:pPr>
              <w:jc w:val="center"/>
              <w:rPr>
                <w:b/>
              </w:rPr>
            </w:pPr>
            <w:r>
              <w:rPr>
                <w:b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57" w:rsidRPr="002E3C4D" w:rsidRDefault="00DA08A4" w:rsidP="001E6157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17/Out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Sáb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57" w:rsidRDefault="001E6157" w:rsidP="001E61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57" w:rsidRPr="003B5AB4" w:rsidRDefault="005770C5" w:rsidP="001E6157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>
              <w:rPr>
                <w:b/>
                <w:bCs/>
                <w:color w:val="000000" w:themeColor="text1"/>
                <w:lang w:val="en-US"/>
              </w:rPr>
              <w:t>Itumbiara</w:t>
            </w:r>
            <w:proofErr w:type="spellEnd"/>
            <w:r>
              <w:rPr>
                <w:b/>
                <w:bCs/>
                <w:color w:val="000000" w:themeColor="text1"/>
                <w:lang w:val="en-US"/>
              </w:rPr>
              <w:t xml:space="preserve"> E</w:t>
            </w:r>
            <w:r w:rsidR="001E6157" w:rsidRPr="003B5AB4">
              <w:rPr>
                <w:b/>
                <w:bCs/>
                <w:color w:val="000000" w:themeColor="text1"/>
                <w:lang w:val="en-US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57" w:rsidRDefault="001E6157" w:rsidP="001E615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57" w:rsidRDefault="001E6157" w:rsidP="001E6157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57" w:rsidRDefault="001E6157" w:rsidP="001E6157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57" w:rsidRPr="001E6157" w:rsidRDefault="001E6157" w:rsidP="001E6157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1E6157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1E6157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C</w:t>
            </w:r>
            <w:r w:rsidRPr="001E6157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6157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Atlético</w:t>
            </w:r>
            <w:proofErr w:type="spellEnd"/>
            <w:r w:rsidRPr="001E6157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6157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Itumbiara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157" w:rsidRDefault="00E44D83" w:rsidP="001E61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Aníbal Batista de Toledo</w:t>
            </w:r>
          </w:p>
        </w:tc>
      </w:tr>
    </w:tbl>
    <w:p w:rsidR="00953938" w:rsidRPr="00A46DAD" w:rsidRDefault="00953938" w:rsidP="00953938">
      <w:pPr>
        <w:jc w:val="both"/>
        <w:rPr>
          <w:b/>
        </w:rPr>
      </w:pPr>
      <w:r>
        <w:rPr>
          <w:b/>
          <w:i/>
        </w:rPr>
        <w:t xml:space="preserve">Folga: </w:t>
      </w:r>
      <w:r w:rsidR="005770C5">
        <w:rPr>
          <w:b/>
        </w:rPr>
        <w:t xml:space="preserve">AA </w:t>
      </w:r>
      <w:proofErr w:type="spellStart"/>
      <w:r w:rsidR="005770C5">
        <w:rPr>
          <w:b/>
        </w:rPr>
        <w:t>Riover</w:t>
      </w:r>
      <w:r>
        <w:rPr>
          <w:b/>
        </w:rPr>
        <w:t>dense</w:t>
      </w:r>
      <w:proofErr w:type="spellEnd"/>
    </w:p>
    <w:p w:rsidR="00953938" w:rsidRDefault="00953938" w:rsidP="00953938">
      <w:pPr>
        <w:jc w:val="both"/>
        <w:rPr>
          <w:b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953938" w:rsidTr="000068FE">
        <w:tc>
          <w:tcPr>
            <w:tcW w:w="354" w:type="dxa"/>
          </w:tcPr>
          <w:p w:rsidR="00953938" w:rsidRDefault="00953938" w:rsidP="000068FE">
            <w:pPr>
              <w:pStyle w:val="Ttulo1"/>
              <w:jc w:val="left"/>
            </w:pPr>
            <w:r>
              <w:t>Gr</w:t>
            </w:r>
          </w:p>
        </w:tc>
        <w:tc>
          <w:tcPr>
            <w:tcW w:w="1276" w:type="dxa"/>
          </w:tcPr>
          <w:p w:rsidR="00953938" w:rsidRDefault="00953938" w:rsidP="000068F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3ª RODADA</w:t>
            </w:r>
          </w:p>
        </w:tc>
        <w:tc>
          <w:tcPr>
            <w:tcW w:w="850" w:type="dxa"/>
          </w:tcPr>
          <w:p w:rsidR="00953938" w:rsidRDefault="00953938" w:rsidP="000068FE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953938" w:rsidRDefault="00953938" w:rsidP="000068FE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953938" w:rsidRDefault="00953938" w:rsidP="000068FE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953938" w:rsidRDefault="00953938" w:rsidP="000068FE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953938" w:rsidRDefault="00953938" w:rsidP="000068FE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E44D83" w:rsidRPr="006F7A6C" w:rsidTr="000068FE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Default="00E44D83" w:rsidP="00E44D83">
            <w:pPr>
              <w:jc w:val="center"/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Pr="000D2577" w:rsidRDefault="00E44D83" w:rsidP="00E44D83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24/Out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Sáb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Default="00DA08A4" w:rsidP="00E44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</w:t>
            </w:r>
            <w:r w:rsidR="00E44D83">
              <w:rPr>
                <w:b/>
                <w:b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Pr="001E6157" w:rsidRDefault="00E44D83" w:rsidP="00E44D83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1E6157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1E6157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C</w:t>
            </w:r>
            <w:r w:rsidRPr="001E6157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6157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Atlético</w:t>
            </w:r>
            <w:proofErr w:type="spellEnd"/>
            <w:r w:rsidRPr="001E6157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6157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Itumbiara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Default="00E44D83" w:rsidP="00E44D83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Default="00E44D83" w:rsidP="00E44D83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Default="00E44D83" w:rsidP="00E44D83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Pr="005770C5" w:rsidRDefault="00E44D83" w:rsidP="00E44D83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5770C5">
              <w:rPr>
                <w:b/>
                <w:bCs/>
                <w:color w:val="000000" w:themeColor="text1"/>
                <w:lang w:val="en-US"/>
              </w:rPr>
              <w:t>América</w:t>
            </w:r>
            <w:proofErr w:type="spellEnd"/>
            <w:r w:rsidRPr="005770C5">
              <w:rPr>
                <w:b/>
                <w:bCs/>
                <w:color w:val="000000" w:themeColor="text1"/>
                <w:lang w:val="en-US"/>
              </w:rPr>
              <w:t xml:space="preserve"> F</w:t>
            </w:r>
            <w:r w:rsidRPr="005770C5">
              <w:rPr>
                <w:b/>
                <w:bCs/>
                <w:color w:val="000000" w:themeColor="text1"/>
                <w:lang w:val="en-US"/>
              </w:rPr>
              <w:t>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Pr="00CF381B" w:rsidRDefault="00E44D83" w:rsidP="00E44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JK</w:t>
            </w:r>
          </w:p>
        </w:tc>
      </w:tr>
      <w:tr w:rsidR="00DA08A4" w:rsidRPr="006F7A6C" w:rsidTr="000068FE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Default="00DA08A4" w:rsidP="00DA08A4">
            <w:pPr>
              <w:jc w:val="center"/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Pr="000D2577" w:rsidRDefault="00DA08A4" w:rsidP="00DA08A4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24/Out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Sáb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Default="00DA08A4" w:rsidP="00DA08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</w:t>
            </w:r>
            <w:r>
              <w:rPr>
                <w:b/>
                <w:b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Pr="001E6157" w:rsidRDefault="00DA08A4" w:rsidP="00DA08A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1E6157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Novo Horizonte FC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Default="00DA08A4" w:rsidP="00DA08A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Default="00DA08A4" w:rsidP="00DA08A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Default="00DA08A4" w:rsidP="00DA08A4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Pr="003B5AB4" w:rsidRDefault="00DA08A4" w:rsidP="00DA08A4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>
              <w:rPr>
                <w:b/>
                <w:bCs/>
                <w:color w:val="000000" w:themeColor="text1"/>
                <w:lang w:val="en-US"/>
              </w:rPr>
              <w:t>Itumbiara</w:t>
            </w:r>
            <w:proofErr w:type="spellEnd"/>
            <w:r>
              <w:rPr>
                <w:b/>
                <w:bCs/>
                <w:color w:val="000000" w:themeColor="text1"/>
                <w:lang w:val="en-US"/>
              </w:rPr>
              <w:t xml:space="preserve"> E</w:t>
            </w:r>
            <w:r w:rsidRPr="003B5AB4">
              <w:rPr>
                <w:b/>
                <w:bCs/>
                <w:color w:val="000000" w:themeColor="text1"/>
                <w:lang w:val="en-US"/>
              </w:rPr>
              <w:t>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Default="00DA08A4" w:rsidP="00DA08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Durval Ferreira Franco</w:t>
            </w:r>
          </w:p>
        </w:tc>
      </w:tr>
      <w:tr w:rsidR="00DA08A4" w:rsidRPr="006F7A6C" w:rsidTr="000068FE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Default="00DA08A4" w:rsidP="00DA08A4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Pr="000D2577" w:rsidRDefault="00DA08A4" w:rsidP="00DA08A4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24/Out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Sáb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Default="00DA08A4" w:rsidP="00DA08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Pr="003B5AB4" w:rsidRDefault="00DA08A4" w:rsidP="00DA08A4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 xml:space="preserve">AA </w:t>
            </w:r>
            <w:proofErr w:type="spellStart"/>
            <w:r>
              <w:rPr>
                <w:b/>
                <w:bCs/>
                <w:color w:val="000000" w:themeColor="text1"/>
                <w:lang w:val="en-US"/>
              </w:rPr>
              <w:t>Riover</w:t>
            </w:r>
            <w:r w:rsidRPr="003B5AB4">
              <w:rPr>
                <w:b/>
                <w:bCs/>
                <w:color w:val="000000" w:themeColor="text1"/>
                <w:lang w:val="en-US"/>
              </w:rPr>
              <w:t>dense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Default="00DA08A4" w:rsidP="00DA08A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Default="00DA08A4" w:rsidP="00DA08A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Default="00DA08A4" w:rsidP="00DA08A4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Pr="00C40B40" w:rsidRDefault="00DA08A4" w:rsidP="00DA08A4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>Royal F</w:t>
            </w:r>
            <w:r w:rsidRPr="00C40B40">
              <w:rPr>
                <w:b/>
                <w:bCs/>
                <w:color w:val="000000" w:themeColor="text1"/>
                <w:lang w:val="en-US"/>
              </w:rPr>
              <w:t>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Pr="006F7A6C" w:rsidRDefault="00DA08A4" w:rsidP="00DA08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Mozart Veloso do Carmo</w:t>
            </w:r>
          </w:p>
        </w:tc>
      </w:tr>
    </w:tbl>
    <w:p w:rsidR="00953938" w:rsidRPr="00A46DAD" w:rsidRDefault="00953938" w:rsidP="00953938">
      <w:pPr>
        <w:jc w:val="both"/>
        <w:rPr>
          <w:b/>
        </w:rPr>
      </w:pPr>
      <w:r>
        <w:rPr>
          <w:b/>
          <w:i/>
        </w:rPr>
        <w:t xml:space="preserve">Folga: </w:t>
      </w:r>
      <w:r w:rsidR="001E6157">
        <w:rPr>
          <w:b/>
        </w:rPr>
        <w:t>Real C</w:t>
      </w:r>
    </w:p>
    <w:p w:rsidR="00953938" w:rsidRPr="00385B10" w:rsidRDefault="00953938" w:rsidP="00953938">
      <w:pPr>
        <w:jc w:val="both"/>
        <w:rPr>
          <w:b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953938" w:rsidTr="000068FE">
        <w:tc>
          <w:tcPr>
            <w:tcW w:w="354" w:type="dxa"/>
          </w:tcPr>
          <w:p w:rsidR="00953938" w:rsidRDefault="00953938" w:rsidP="000068FE">
            <w:pPr>
              <w:pStyle w:val="Ttulo1"/>
              <w:jc w:val="left"/>
            </w:pPr>
            <w:r>
              <w:t>Gr</w:t>
            </w:r>
          </w:p>
        </w:tc>
        <w:tc>
          <w:tcPr>
            <w:tcW w:w="1276" w:type="dxa"/>
          </w:tcPr>
          <w:p w:rsidR="00953938" w:rsidRDefault="00953938" w:rsidP="000068F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4ª RODADA</w:t>
            </w:r>
          </w:p>
        </w:tc>
        <w:tc>
          <w:tcPr>
            <w:tcW w:w="850" w:type="dxa"/>
          </w:tcPr>
          <w:p w:rsidR="00953938" w:rsidRDefault="00953938" w:rsidP="000068FE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953938" w:rsidRDefault="00953938" w:rsidP="000068FE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953938" w:rsidRDefault="00953938" w:rsidP="000068FE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953938" w:rsidRDefault="00953938" w:rsidP="000068FE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953938" w:rsidRDefault="00953938" w:rsidP="000068FE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E44D83" w:rsidRPr="006F7A6C" w:rsidTr="000068FE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Default="00E44D83" w:rsidP="00E44D83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Pr="002E3C4D" w:rsidRDefault="00E44D83" w:rsidP="00E44D83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  <w:r w:rsidRPr="00CA472A">
              <w:rPr>
                <w:b/>
                <w:bCs/>
                <w:sz w:val="18"/>
              </w:rPr>
              <w:t>º</w:t>
            </w:r>
            <w:r>
              <w:rPr>
                <w:b/>
                <w:sz w:val="18"/>
                <w:szCs w:val="18"/>
                <w:lang w:val="en-US"/>
              </w:rPr>
              <w:t xml:space="preserve">/Nov – Dom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Default="00E44D83" w:rsidP="00E44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Pr="00C40B40" w:rsidRDefault="00E44D83" w:rsidP="00E44D83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>Royal F</w:t>
            </w:r>
            <w:r w:rsidRPr="00C40B40">
              <w:rPr>
                <w:b/>
                <w:bCs/>
                <w:color w:val="000000" w:themeColor="text1"/>
                <w:lang w:val="en-US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Default="00E44D83" w:rsidP="00E44D83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Default="00E44D83" w:rsidP="00E44D83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Default="00E44D83" w:rsidP="00E44D83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Pr="003B5AB4" w:rsidRDefault="00E44D83" w:rsidP="00E44D83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>Real 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Pr="00E44D83" w:rsidRDefault="00E44D83" w:rsidP="00E44D83">
            <w:pPr>
              <w:jc w:val="center"/>
              <w:rPr>
                <w:b/>
                <w:bCs/>
              </w:rPr>
            </w:pPr>
            <w:r w:rsidRPr="00E44D83">
              <w:rPr>
                <w:b/>
                <w:bCs/>
              </w:rPr>
              <w:t>Jonas Duarte</w:t>
            </w:r>
          </w:p>
        </w:tc>
      </w:tr>
      <w:tr w:rsidR="00DA08A4" w:rsidRPr="006F7A6C" w:rsidTr="000068FE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Default="00DA08A4" w:rsidP="00DA08A4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Pr="002E3C4D" w:rsidRDefault="00DA08A4" w:rsidP="00DA08A4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31/Out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Sáb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Default="00DA08A4" w:rsidP="00DA08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Pr="003B5AB4" w:rsidRDefault="00DA08A4" w:rsidP="00DA08A4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 xml:space="preserve">AA </w:t>
            </w:r>
            <w:proofErr w:type="spellStart"/>
            <w:r>
              <w:rPr>
                <w:b/>
                <w:bCs/>
                <w:color w:val="000000" w:themeColor="text1"/>
                <w:lang w:val="en-US"/>
              </w:rPr>
              <w:t>Riover</w:t>
            </w:r>
            <w:r w:rsidRPr="003B5AB4">
              <w:rPr>
                <w:b/>
                <w:bCs/>
                <w:color w:val="000000" w:themeColor="text1"/>
                <w:lang w:val="en-US"/>
              </w:rPr>
              <w:t>dense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Default="00DA08A4" w:rsidP="00DA08A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Default="00DA08A4" w:rsidP="00DA08A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Default="00DA08A4" w:rsidP="00DA08A4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Pr="001E6157" w:rsidRDefault="00DA08A4" w:rsidP="00DA08A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1E6157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1E6157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C</w:t>
            </w:r>
            <w:r w:rsidRPr="001E6157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6157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Atlético</w:t>
            </w:r>
            <w:proofErr w:type="spellEnd"/>
            <w:r w:rsidRPr="001E6157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6157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Itumbiara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Pr="006F7A6C" w:rsidRDefault="00DA08A4" w:rsidP="00DA08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Mozart Veloso do Carmo</w:t>
            </w:r>
          </w:p>
        </w:tc>
      </w:tr>
      <w:tr w:rsidR="00DA08A4" w:rsidRPr="006F7A6C" w:rsidTr="000068FE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Default="00DA08A4" w:rsidP="00DA08A4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Pr="002E3C4D" w:rsidRDefault="00DA08A4" w:rsidP="00DA08A4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  <w:r w:rsidRPr="00CA472A">
              <w:rPr>
                <w:b/>
                <w:bCs/>
                <w:sz w:val="18"/>
              </w:rPr>
              <w:t>º</w:t>
            </w:r>
            <w:r>
              <w:rPr>
                <w:b/>
                <w:sz w:val="18"/>
                <w:szCs w:val="18"/>
                <w:lang w:val="en-US"/>
              </w:rPr>
              <w:t xml:space="preserve">/Nov – Dom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Default="00DA08A4" w:rsidP="00DA08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Pr="005770C5" w:rsidRDefault="00DA08A4" w:rsidP="00DA08A4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5770C5">
              <w:rPr>
                <w:b/>
                <w:bCs/>
                <w:color w:val="000000" w:themeColor="text1"/>
                <w:lang w:val="en-US"/>
              </w:rPr>
              <w:t>América</w:t>
            </w:r>
            <w:proofErr w:type="spellEnd"/>
            <w:r w:rsidRPr="005770C5">
              <w:rPr>
                <w:b/>
                <w:bCs/>
                <w:color w:val="000000" w:themeColor="text1"/>
                <w:lang w:val="en-US"/>
              </w:rPr>
              <w:t xml:space="preserve"> F</w:t>
            </w:r>
            <w:r w:rsidRPr="005770C5">
              <w:rPr>
                <w:b/>
                <w:bCs/>
                <w:color w:val="000000" w:themeColor="text1"/>
                <w:lang w:val="en-US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Default="00DA08A4" w:rsidP="00DA08A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Default="00DA08A4" w:rsidP="00DA08A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Default="00DA08A4" w:rsidP="00DA08A4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Pr="001E6157" w:rsidRDefault="00DA08A4" w:rsidP="00DA08A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1E6157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Novo Horizonte FC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Pr="006F7A6C" w:rsidRDefault="00DA08A4" w:rsidP="00DA08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 João Vilela</w:t>
            </w:r>
          </w:p>
        </w:tc>
      </w:tr>
    </w:tbl>
    <w:p w:rsidR="00953938" w:rsidRPr="00A46DAD" w:rsidRDefault="00953938" w:rsidP="00953938">
      <w:pPr>
        <w:jc w:val="both"/>
        <w:rPr>
          <w:b/>
        </w:rPr>
      </w:pPr>
      <w:r>
        <w:rPr>
          <w:b/>
          <w:i/>
        </w:rPr>
        <w:t xml:space="preserve">Folga: </w:t>
      </w:r>
      <w:r w:rsidR="005770C5">
        <w:rPr>
          <w:b/>
        </w:rPr>
        <w:t>Itumbiara E</w:t>
      </w:r>
      <w:r>
        <w:rPr>
          <w:b/>
        </w:rPr>
        <w:t>C</w:t>
      </w:r>
    </w:p>
    <w:p w:rsidR="00953938" w:rsidRPr="00093AD7" w:rsidRDefault="00953938" w:rsidP="00953938">
      <w:pPr>
        <w:jc w:val="both"/>
        <w:rPr>
          <w:b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953938" w:rsidTr="000068FE">
        <w:tc>
          <w:tcPr>
            <w:tcW w:w="354" w:type="dxa"/>
          </w:tcPr>
          <w:p w:rsidR="00953938" w:rsidRDefault="00953938" w:rsidP="000068FE">
            <w:pPr>
              <w:pStyle w:val="Ttulo1"/>
              <w:jc w:val="left"/>
            </w:pPr>
            <w:r>
              <w:t>Gr</w:t>
            </w:r>
          </w:p>
        </w:tc>
        <w:tc>
          <w:tcPr>
            <w:tcW w:w="1276" w:type="dxa"/>
          </w:tcPr>
          <w:p w:rsidR="00953938" w:rsidRDefault="00953938" w:rsidP="000068F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5ª RODADA</w:t>
            </w:r>
          </w:p>
        </w:tc>
        <w:tc>
          <w:tcPr>
            <w:tcW w:w="850" w:type="dxa"/>
          </w:tcPr>
          <w:p w:rsidR="00953938" w:rsidRDefault="00953938" w:rsidP="000068FE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953938" w:rsidRDefault="00953938" w:rsidP="000068FE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953938" w:rsidRDefault="00953938" w:rsidP="000068FE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953938" w:rsidRDefault="00953938" w:rsidP="000068FE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953938" w:rsidRDefault="00953938" w:rsidP="000068FE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E44D83" w:rsidRPr="006F7A6C" w:rsidTr="000068FE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Default="00E44D83" w:rsidP="00E44D83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Pr="002E3C4D" w:rsidRDefault="00E44D83" w:rsidP="00E44D83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08/Nov – Dom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Default="00DA08A4" w:rsidP="00E44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</w:t>
            </w:r>
            <w:r w:rsidR="00E44D83">
              <w:rPr>
                <w:b/>
                <w:b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Pr="001E6157" w:rsidRDefault="00E44D83" w:rsidP="00E44D83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1E6157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1E6157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C</w:t>
            </w:r>
            <w:r w:rsidRPr="001E6157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6157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Atlético</w:t>
            </w:r>
            <w:proofErr w:type="spellEnd"/>
            <w:r w:rsidRPr="001E6157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6157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Itumbiara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Default="00E44D83" w:rsidP="00E44D83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Default="00E44D83" w:rsidP="00E44D83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Default="00E44D83" w:rsidP="00E44D83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Pr="00C40B40" w:rsidRDefault="00E44D83" w:rsidP="00E44D83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>Royal F</w:t>
            </w:r>
            <w:r w:rsidRPr="00C40B40">
              <w:rPr>
                <w:b/>
                <w:bCs/>
                <w:color w:val="000000" w:themeColor="text1"/>
                <w:lang w:val="en-US"/>
              </w:rPr>
              <w:t>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Pr="00CF381B" w:rsidRDefault="00E44D83" w:rsidP="00E44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JK</w:t>
            </w:r>
          </w:p>
        </w:tc>
      </w:tr>
      <w:tr w:rsidR="00DA08A4" w:rsidRPr="006F7A6C" w:rsidTr="000068FE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Default="00DA08A4" w:rsidP="00DA08A4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Pr="002E3C4D" w:rsidRDefault="00DA08A4" w:rsidP="00DA08A4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07/Nov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Sáb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Default="00DA08A4" w:rsidP="00DA08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Pr="003B5AB4" w:rsidRDefault="00DA08A4" w:rsidP="00DA08A4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>
              <w:rPr>
                <w:b/>
                <w:bCs/>
                <w:color w:val="000000" w:themeColor="text1"/>
                <w:lang w:val="en-US"/>
              </w:rPr>
              <w:t>Itumbiara</w:t>
            </w:r>
            <w:proofErr w:type="spellEnd"/>
            <w:r>
              <w:rPr>
                <w:b/>
                <w:bCs/>
                <w:color w:val="000000" w:themeColor="text1"/>
                <w:lang w:val="en-US"/>
              </w:rPr>
              <w:t xml:space="preserve"> E</w:t>
            </w:r>
            <w:r w:rsidRPr="003B5AB4">
              <w:rPr>
                <w:b/>
                <w:bCs/>
                <w:color w:val="000000" w:themeColor="text1"/>
                <w:lang w:val="en-US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Default="00DA08A4" w:rsidP="00DA08A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Default="00DA08A4" w:rsidP="00DA08A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Default="00DA08A4" w:rsidP="00DA08A4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Pr="003B5AB4" w:rsidRDefault="00DA08A4" w:rsidP="00DA08A4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 xml:space="preserve">AA </w:t>
            </w:r>
            <w:proofErr w:type="spellStart"/>
            <w:r>
              <w:rPr>
                <w:b/>
                <w:bCs/>
                <w:color w:val="000000" w:themeColor="text1"/>
                <w:lang w:val="en-US"/>
              </w:rPr>
              <w:t>Riover</w:t>
            </w:r>
            <w:r w:rsidRPr="003B5AB4">
              <w:rPr>
                <w:b/>
                <w:bCs/>
                <w:color w:val="000000" w:themeColor="text1"/>
                <w:lang w:val="en-US"/>
              </w:rPr>
              <w:t>dense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Default="00DA08A4" w:rsidP="00DA08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Aníbal Batista de Toledo</w:t>
            </w:r>
          </w:p>
        </w:tc>
      </w:tr>
      <w:tr w:rsidR="00E44D83" w:rsidRPr="006F7A6C" w:rsidTr="000068FE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Default="00E44D83" w:rsidP="00E44D83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Pr="002E3C4D" w:rsidRDefault="00DA08A4" w:rsidP="00E44D83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07/Nov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Sáb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Default="00DA08A4" w:rsidP="00E44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</w:t>
            </w:r>
            <w:r w:rsidR="00E44D83">
              <w:rPr>
                <w:b/>
                <w:b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Pr="003B5AB4" w:rsidRDefault="00E44D83" w:rsidP="00E44D83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>Real 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Default="00E44D83" w:rsidP="00E44D83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Default="00E44D83" w:rsidP="00E44D83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Default="00E44D83" w:rsidP="00E44D83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Pr="005770C5" w:rsidRDefault="00E44D83" w:rsidP="00E44D83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5770C5">
              <w:rPr>
                <w:b/>
                <w:bCs/>
                <w:color w:val="000000" w:themeColor="text1"/>
                <w:lang w:val="en-US"/>
              </w:rPr>
              <w:t>América</w:t>
            </w:r>
            <w:proofErr w:type="spellEnd"/>
            <w:r w:rsidRPr="005770C5">
              <w:rPr>
                <w:b/>
                <w:bCs/>
                <w:color w:val="000000" w:themeColor="text1"/>
                <w:lang w:val="en-US"/>
              </w:rPr>
              <w:t xml:space="preserve"> F</w:t>
            </w:r>
            <w:r w:rsidRPr="005770C5">
              <w:rPr>
                <w:b/>
                <w:bCs/>
                <w:color w:val="000000" w:themeColor="text1"/>
                <w:lang w:val="en-US"/>
              </w:rPr>
              <w:t>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Pr="00CF381B" w:rsidRDefault="00E44D83" w:rsidP="00E44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JK</w:t>
            </w:r>
          </w:p>
        </w:tc>
      </w:tr>
    </w:tbl>
    <w:p w:rsidR="00953938" w:rsidRDefault="00953938" w:rsidP="00953938">
      <w:pPr>
        <w:jc w:val="both"/>
        <w:rPr>
          <w:b/>
        </w:rPr>
      </w:pPr>
      <w:r>
        <w:rPr>
          <w:b/>
          <w:i/>
        </w:rPr>
        <w:t xml:space="preserve">Folga: </w:t>
      </w:r>
      <w:r w:rsidR="001E6157">
        <w:rPr>
          <w:b/>
        </w:rPr>
        <w:t>Novo Horizonte FC</w:t>
      </w:r>
    </w:p>
    <w:p w:rsidR="00953938" w:rsidRDefault="00953938" w:rsidP="00953938">
      <w:pPr>
        <w:jc w:val="both"/>
        <w:rPr>
          <w:b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953938" w:rsidTr="000068FE">
        <w:tc>
          <w:tcPr>
            <w:tcW w:w="354" w:type="dxa"/>
          </w:tcPr>
          <w:p w:rsidR="00953938" w:rsidRDefault="00953938" w:rsidP="000068FE">
            <w:pPr>
              <w:pStyle w:val="Ttulo1"/>
              <w:jc w:val="left"/>
            </w:pPr>
            <w:r>
              <w:t>Gr</w:t>
            </w:r>
          </w:p>
        </w:tc>
        <w:tc>
          <w:tcPr>
            <w:tcW w:w="1276" w:type="dxa"/>
          </w:tcPr>
          <w:p w:rsidR="00953938" w:rsidRDefault="00953938" w:rsidP="000068F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6ª RODADA</w:t>
            </w:r>
          </w:p>
        </w:tc>
        <w:tc>
          <w:tcPr>
            <w:tcW w:w="850" w:type="dxa"/>
          </w:tcPr>
          <w:p w:rsidR="00953938" w:rsidRDefault="00953938" w:rsidP="000068FE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953938" w:rsidRDefault="00953938" w:rsidP="000068FE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953938" w:rsidRDefault="00953938" w:rsidP="000068FE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953938" w:rsidRDefault="00953938" w:rsidP="000068FE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953938" w:rsidRDefault="00953938" w:rsidP="000068FE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E44D83" w:rsidRPr="006F7A6C" w:rsidTr="000068FE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Default="00E44D83" w:rsidP="00E44D83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Pr="002E3C4D" w:rsidRDefault="00E44D83" w:rsidP="00E44D83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15/Nov – Dom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Default="00E44D83" w:rsidP="00E44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</w:t>
            </w:r>
            <w:r>
              <w:rPr>
                <w:b/>
                <w:b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Pr="001E6157" w:rsidRDefault="00E44D83" w:rsidP="00E44D8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1E6157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Novo Horizonte FC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Default="00E44D83" w:rsidP="00E44D83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Default="00E44D83" w:rsidP="00E44D83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Default="00E44D83" w:rsidP="00E44D83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Pr="001E6157" w:rsidRDefault="00E44D83" w:rsidP="00E44D83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1E6157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1E6157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C</w:t>
            </w:r>
            <w:r w:rsidRPr="001E6157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6157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Atlético</w:t>
            </w:r>
            <w:proofErr w:type="spellEnd"/>
            <w:r w:rsidRPr="001E6157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E6157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Itumbiara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Default="00E44D83" w:rsidP="00E44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Durval Ferreira Franco</w:t>
            </w:r>
          </w:p>
        </w:tc>
      </w:tr>
      <w:tr w:rsidR="00DA08A4" w:rsidRPr="006F7A6C" w:rsidTr="000068FE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Default="00DA08A4" w:rsidP="00DA08A4">
            <w:pPr>
              <w:jc w:val="center"/>
              <w:rPr>
                <w:b/>
              </w:rPr>
            </w:pPr>
            <w:bookmarkStart w:id="0" w:name="_GoBack" w:colFirst="1" w:colLast="1"/>
            <w:r>
              <w:rPr>
                <w:b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Pr="002E3C4D" w:rsidRDefault="00DA08A4" w:rsidP="00DA08A4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14/Nov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Sáb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Default="00DA08A4" w:rsidP="00DA08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Pr="003B5AB4" w:rsidRDefault="00DA08A4" w:rsidP="00DA08A4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>
              <w:rPr>
                <w:b/>
                <w:bCs/>
                <w:color w:val="000000" w:themeColor="text1"/>
                <w:lang w:val="en-US"/>
              </w:rPr>
              <w:t>Itumbiara</w:t>
            </w:r>
            <w:proofErr w:type="spellEnd"/>
            <w:r>
              <w:rPr>
                <w:b/>
                <w:bCs/>
                <w:color w:val="000000" w:themeColor="text1"/>
                <w:lang w:val="en-US"/>
              </w:rPr>
              <w:t xml:space="preserve"> E</w:t>
            </w:r>
            <w:r w:rsidRPr="003B5AB4">
              <w:rPr>
                <w:b/>
                <w:bCs/>
                <w:color w:val="000000" w:themeColor="text1"/>
                <w:lang w:val="en-US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Default="00DA08A4" w:rsidP="00DA08A4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Default="00DA08A4" w:rsidP="00DA08A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Default="00DA08A4" w:rsidP="00DA08A4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Pr="005770C5" w:rsidRDefault="00DA08A4" w:rsidP="00DA08A4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5770C5">
              <w:rPr>
                <w:b/>
                <w:bCs/>
                <w:color w:val="000000" w:themeColor="text1"/>
                <w:lang w:val="en-US"/>
              </w:rPr>
              <w:t>América</w:t>
            </w:r>
            <w:proofErr w:type="spellEnd"/>
            <w:r w:rsidRPr="005770C5">
              <w:rPr>
                <w:b/>
                <w:bCs/>
                <w:color w:val="000000" w:themeColor="text1"/>
                <w:lang w:val="en-US"/>
              </w:rPr>
              <w:t xml:space="preserve"> F</w:t>
            </w:r>
            <w:r w:rsidRPr="005770C5">
              <w:rPr>
                <w:b/>
                <w:bCs/>
                <w:color w:val="000000" w:themeColor="text1"/>
                <w:lang w:val="en-US"/>
              </w:rPr>
              <w:t>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A4" w:rsidRDefault="00DA08A4" w:rsidP="00DA08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Aníbal Batista de Toledo</w:t>
            </w:r>
          </w:p>
        </w:tc>
      </w:tr>
      <w:bookmarkEnd w:id="0"/>
      <w:tr w:rsidR="00E44D83" w:rsidRPr="006F7A6C" w:rsidTr="000068FE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Default="00E44D83" w:rsidP="00E44D83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Pr="002E3C4D" w:rsidRDefault="00DA08A4" w:rsidP="00E44D83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14/Nov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Sáb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Default="00E44D83" w:rsidP="00E44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Pr="003B5AB4" w:rsidRDefault="00E44D83" w:rsidP="00E44D83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 xml:space="preserve">AA </w:t>
            </w:r>
            <w:proofErr w:type="spellStart"/>
            <w:r>
              <w:rPr>
                <w:b/>
                <w:bCs/>
                <w:color w:val="000000" w:themeColor="text1"/>
                <w:lang w:val="en-US"/>
              </w:rPr>
              <w:t>Riover</w:t>
            </w:r>
            <w:r w:rsidRPr="003B5AB4">
              <w:rPr>
                <w:b/>
                <w:bCs/>
                <w:color w:val="000000" w:themeColor="text1"/>
                <w:lang w:val="en-US"/>
              </w:rPr>
              <w:t>dense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Default="00E44D83" w:rsidP="00E44D83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Default="00E44D83" w:rsidP="00E44D83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Default="00E44D83" w:rsidP="00E44D83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Pr="003B5AB4" w:rsidRDefault="00E44D83" w:rsidP="00E44D83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>Real 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Pr="006F7A6C" w:rsidRDefault="00E44D83" w:rsidP="00E44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Mozart Veloso do Carmo</w:t>
            </w:r>
          </w:p>
        </w:tc>
      </w:tr>
    </w:tbl>
    <w:p w:rsidR="00953938" w:rsidRPr="00DB1201" w:rsidRDefault="00953938" w:rsidP="00953938">
      <w:pPr>
        <w:jc w:val="both"/>
        <w:rPr>
          <w:b/>
        </w:rPr>
      </w:pPr>
      <w:r>
        <w:rPr>
          <w:b/>
          <w:i/>
        </w:rPr>
        <w:t xml:space="preserve">Folga: </w:t>
      </w:r>
      <w:r w:rsidR="005770C5">
        <w:rPr>
          <w:b/>
        </w:rPr>
        <w:t>Royal F</w:t>
      </w:r>
      <w:r>
        <w:rPr>
          <w:b/>
        </w:rPr>
        <w:t>C</w:t>
      </w:r>
    </w:p>
    <w:p w:rsidR="00953938" w:rsidRDefault="00953938" w:rsidP="00953938">
      <w:pPr>
        <w:jc w:val="both"/>
        <w:rPr>
          <w:sz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953938" w:rsidTr="000068FE">
        <w:tc>
          <w:tcPr>
            <w:tcW w:w="354" w:type="dxa"/>
          </w:tcPr>
          <w:p w:rsidR="00953938" w:rsidRDefault="00953938" w:rsidP="000068FE">
            <w:pPr>
              <w:pStyle w:val="Ttulo1"/>
              <w:jc w:val="left"/>
            </w:pPr>
            <w:r>
              <w:t>Gr</w:t>
            </w:r>
          </w:p>
        </w:tc>
        <w:tc>
          <w:tcPr>
            <w:tcW w:w="1276" w:type="dxa"/>
          </w:tcPr>
          <w:p w:rsidR="00953938" w:rsidRDefault="00953938" w:rsidP="000068F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7ª RODADA</w:t>
            </w:r>
          </w:p>
        </w:tc>
        <w:tc>
          <w:tcPr>
            <w:tcW w:w="850" w:type="dxa"/>
          </w:tcPr>
          <w:p w:rsidR="00953938" w:rsidRDefault="00953938" w:rsidP="000068FE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953938" w:rsidRDefault="00953938" w:rsidP="000068FE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953938" w:rsidRDefault="00953938" w:rsidP="000068FE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953938" w:rsidRDefault="00953938" w:rsidP="000068FE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953938" w:rsidRDefault="00953938" w:rsidP="000068FE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E44D83" w:rsidRPr="006F7A6C" w:rsidTr="000068FE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Default="00E44D83" w:rsidP="00E44D83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Pr="002E3C4D" w:rsidRDefault="00E44D83" w:rsidP="00E44D83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22/Nov – Dom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Default="00E44D83" w:rsidP="00E44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Pr="00C40B40" w:rsidRDefault="00E44D83" w:rsidP="00E44D83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>Royal F</w:t>
            </w:r>
            <w:r w:rsidRPr="00C40B40">
              <w:rPr>
                <w:b/>
                <w:bCs/>
                <w:color w:val="000000" w:themeColor="text1"/>
                <w:lang w:val="en-US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Default="00E44D83" w:rsidP="00E44D83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Default="00E44D83" w:rsidP="00E44D83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Default="00E44D83" w:rsidP="00E44D83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Pr="001E6157" w:rsidRDefault="00E44D83" w:rsidP="00E44D8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1E6157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Novo Horizonte FC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Pr="00E44D83" w:rsidRDefault="00E44D83" w:rsidP="00E44D83">
            <w:pPr>
              <w:jc w:val="center"/>
              <w:rPr>
                <w:b/>
                <w:bCs/>
              </w:rPr>
            </w:pPr>
            <w:r w:rsidRPr="00E44D83">
              <w:rPr>
                <w:b/>
                <w:bCs/>
              </w:rPr>
              <w:t>Jonas Duarte</w:t>
            </w:r>
          </w:p>
        </w:tc>
      </w:tr>
      <w:tr w:rsidR="00E44D83" w:rsidRPr="006F7A6C" w:rsidTr="000068FE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Default="00E44D83" w:rsidP="00E44D83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Pr="002E3C4D" w:rsidRDefault="00E44D83" w:rsidP="00E44D83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22/Nov – Dom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Default="00E44D83" w:rsidP="00E44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Pr="005770C5" w:rsidRDefault="00E44D83" w:rsidP="00E44D83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5770C5">
              <w:rPr>
                <w:b/>
                <w:bCs/>
                <w:color w:val="000000" w:themeColor="text1"/>
                <w:lang w:val="en-US"/>
              </w:rPr>
              <w:t>América</w:t>
            </w:r>
            <w:proofErr w:type="spellEnd"/>
            <w:r w:rsidRPr="005770C5">
              <w:rPr>
                <w:b/>
                <w:bCs/>
                <w:color w:val="000000" w:themeColor="text1"/>
                <w:lang w:val="en-US"/>
              </w:rPr>
              <w:t xml:space="preserve"> F</w:t>
            </w:r>
            <w:r w:rsidRPr="005770C5">
              <w:rPr>
                <w:b/>
                <w:bCs/>
                <w:color w:val="000000" w:themeColor="text1"/>
                <w:lang w:val="en-US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Default="00E44D83" w:rsidP="00E44D83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Default="00E44D83" w:rsidP="00E44D83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Default="00E44D83" w:rsidP="00E44D83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Pr="003B5AB4" w:rsidRDefault="00E44D83" w:rsidP="00E44D83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 xml:space="preserve">AA </w:t>
            </w:r>
            <w:proofErr w:type="spellStart"/>
            <w:r>
              <w:rPr>
                <w:b/>
                <w:bCs/>
                <w:color w:val="000000" w:themeColor="text1"/>
                <w:lang w:val="en-US"/>
              </w:rPr>
              <w:t>Riover</w:t>
            </w:r>
            <w:r w:rsidRPr="003B5AB4">
              <w:rPr>
                <w:b/>
                <w:bCs/>
                <w:color w:val="000000" w:themeColor="text1"/>
                <w:lang w:val="en-US"/>
              </w:rPr>
              <w:t>dense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Pr="006F7A6C" w:rsidRDefault="00E44D83" w:rsidP="00E44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 João Vilela</w:t>
            </w:r>
          </w:p>
        </w:tc>
      </w:tr>
      <w:tr w:rsidR="00E44D83" w:rsidRPr="006F7A6C" w:rsidTr="000068FE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Default="00E44D83" w:rsidP="00E44D83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Pr="002E3C4D" w:rsidRDefault="00E44D83" w:rsidP="00E44D83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22/Nov – Dom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Default="00E44D83" w:rsidP="00E44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Pr="003B5AB4" w:rsidRDefault="00E44D83" w:rsidP="00E44D83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>Real 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Default="00E44D83" w:rsidP="00E44D83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Default="00E44D83" w:rsidP="00E44D83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Default="00E44D83" w:rsidP="00E44D83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Pr="003B5AB4" w:rsidRDefault="00E44D83" w:rsidP="00E44D83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>
              <w:rPr>
                <w:b/>
                <w:bCs/>
                <w:color w:val="000000" w:themeColor="text1"/>
                <w:lang w:val="en-US"/>
              </w:rPr>
              <w:t>Itumbiara</w:t>
            </w:r>
            <w:proofErr w:type="spellEnd"/>
            <w:r>
              <w:rPr>
                <w:b/>
                <w:bCs/>
                <w:color w:val="000000" w:themeColor="text1"/>
                <w:lang w:val="en-US"/>
              </w:rPr>
              <w:t xml:space="preserve"> E</w:t>
            </w:r>
            <w:r w:rsidRPr="003B5AB4">
              <w:rPr>
                <w:b/>
                <w:bCs/>
                <w:color w:val="000000" w:themeColor="text1"/>
                <w:lang w:val="en-US"/>
              </w:rPr>
              <w:t>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D83" w:rsidRPr="00CF381B" w:rsidRDefault="00E44D83" w:rsidP="00E44D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JK</w:t>
            </w:r>
          </w:p>
        </w:tc>
      </w:tr>
    </w:tbl>
    <w:p w:rsidR="00F37EA3" w:rsidRPr="00953938" w:rsidRDefault="00953938" w:rsidP="00953938">
      <w:pPr>
        <w:jc w:val="both"/>
        <w:rPr>
          <w:b/>
        </w:rPr>
      </w:pPr>
      <w:r>
        <w:rPr>
          <w:b/>
          <w:i/>
        </w:rPr>
        <w:t xml:space="preserve">Folga: </w:t>
      </w:r>
      <w:r>
        <w:rPr>
          <w:b/>
        </w:rPr>
        <w:t>C</w:t>
      </w:r>
      <w:r w:rsidR="001E6157">
        <w:rPr>
          <w:b/>
        </w:rPr>
        <w:t xml:space="preserve"> Atlético Itumbiara</w:t>
      </w:r>
    </w:p>
    <w:p w:rsidR="00E23131" w:rsidRDefault="00E23131" w:rsidP="00F37EA3"/>
    <w:p w:rsidR="00F37EA3" w:rsidRDefault="00953938" w:rsidP="00F37EA3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  <w:u w:val="single"/>
        </w:rPr>
        <w:t>Observação</w:t>
      </w:r>
      <w:r w:rsidR="00F37EA3">
        <w:rPr>
          <w:b/>
          <w:i/>
          <w:sz w:val="24"/>
          <w:szCs w:val="24"/>
        </w:rPr>
        <w:t>:</w:t>
      </w:r>
    </w:p>
    <w:p w:rsidR="00F37EA3" w:rsidRDefault="00F37EA3" w:rsidP="00F37EA3">
      <w:pPr>
        <w:tabs>
          <w:tab w:val="left" w:pos="440"/>
        </w:tabs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</w:p>
    <w:p w:rsidR="00F37EA3" w:rsidRPr="00B2545B" w:rsidRDefault="00F37EA3" w:rsidP="00B2545B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01 – Caso haja coincidência nas cores dos uniformes das associações, caberá à associação </w:t>
      </w:r>
      <w:r>
        <w:rPr>
          <w:b/>
          <w:i/>
          <w:sz w:val="24"/>
          <w:szCs w:val="24"/>
          <w:u w:val="single"/>
        </w:rPr>
        <w:t>visitante</w:t>
      </w:r>
      <w:r>
        <w:rPr>
          <w:b/>
          <w:i/>
          <w:sz w:val="24"/>
          <w:szCs w:val="24"/>
        </w:rPr>
        <w:t xml:space="preserve"> efetuar a troca do mesmo.</w:t>
      </w:r>
    </w:p>
    <w:p w:rsidR="00F37EA3" w:rsidRDefault="00F37EA3" w:rsidP="00F37EA3">
      <w:pPr>
        <w:pStyle w:val="Corpodetexto3"/>
        <w:jc w:val="both"/>
        <w:rPr>
          <w:b/>
          <w:i/>
          <w:sz w:val="22"/>
          <w:szCs w:val="22"/>
        </w:rPr>
      </w:pPr>
    </w:p>
    <w:p w:rsidR="00F37EA3" w:rsidRDefault="00F37EA3" w:rsidP="00F37EA3">
      <w:pPr>
        <w:rPr>
          <w:b/>
          <w:sz w:val="22"/>
          <w:szCs w:val="22"/>
        </w:rPr>
      </w:pPr>
    </w:p>
    <w:p w:rsidR="00F37EA3" w:rsidRDefault="00F37EA3" w:rsidP="00F37EA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COORDENADORIA TÉCNICA DA FEDERAÇÃO GOIANA DE FUTEBOL, em Goiâni</w:t>
      </w:r>
      <w:r w:rsidR="00953938">
        <w:rPr>
          <w:b/>
          <w:sz w:val="22"/>
          <w:szCs w:val="22"/>
        </w:rPr>
        <w:t>a, aos 26 dias do mês de agost</w:t>
      </w:r>
      <w:r>
        <w:rPr>
          <w:b/>
          <w:sz w:val="22"/>
          <w:szCs w:val="22"/>
        </w:rPr>
        <w:t xml:space="preserve">o </w:t>
      </w:r>
      <w:r w:rsidR="00953938">
        <w:rPr>
          <w:b/>
          <w:sz w:val="22"/>
          <w:szCs w:val="22"/>
        </w:rPr>
        <w:t>de 2026</w:t>
      </w:r>
      <w:r>
        <w:rPr>
          <w:b/>
          <w:sz w:val="22"/>
          <w:szCs w:val="22"/>
        </w:rPr>
        <w:t>.</w:t>
      </w:r>
    </w:p>
    <w:p w:rsidR="00F37EA3" w:rsidRDefault="00F37EA3" w:rsidP="00F37EA3">
      <w:pPr>
        <w:jc w:val="both"/>
        <w:rPr>
          <w:b/>
          <w:sz w:val="22"/>
          <w:szCs w:val="22"/>
        </w:rPr>
      </w:pPr>
    </w:p>
    <w:p w:rsidR="00F37EA3" w:rsidRDefault="00F37EA3" w:rsidP="00F37EA3">
      <w:pPr>
        <w:jc w:val="both"/>
        <w:rPr>
          <w:b/>
          <w:sz w:val="22"/>
          <w:szCs w:val="22"/>
        </w:rPr>
      </w:pPr>
    </w:p>
    <w:p w:rsidR="00F37EA3" w:rsidRDefault="00F37EA3" w:rsidP="00F37EA3">
      <w:pPr>
        <w:jc w:val="both"/>
        <w:rPr>
          <w:b/>
          <w:sz w:val="22"/>
          <w:szCs w:val="22"/>
        </w:rPr>
      </w:pPr>
    </w:p>
    <w:p w:rsidR="00F37EA3" w:rsidRDefault="00F37EA3" w:rsidP="00F37EA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Roberto Sampaio da Silva</w:t>
      </w:r>
    </w:p>
    <w:p w:rsidR="00F37EA3" w:rsidRDefault="00F37EA3" w:rsidP="00F37EA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Coordenador Técnico</w:t>
      </w:r>
    </w:p>
    <w:p w:rsidR="00F37EA3" w:rsidRDefault="00F37EA3" w:rsidP="00F37EA3">
      <w:pPr>
        <w:jc w:val="center"/>
        <w:rPr>
          <w:b/>
          <w:sz w:val="24"/>
          <w:szCs w:val="24"/>
        </w:rPr>
      </w:pPr>
    </w:p>
    <w:p w:rsidR="00F37EA3" w:rsidRDefault="00F37EA3" w:rsidP="00F37EA3">
      <w:pPr>
        <w:jc w:val="center"/>
        <w:rPr>
          <w:b/>
          <w:sz w:val="24"/>
          <w:szCs w:val="24"/>
        </w:rPr>
      </w:pPr>
    </w:p>
    <w:p w:rsidR="00F37EA3" w:rsidRDefault="00F37EA3" w:rsidP="00F37EA3">
      <w:pPr>
        <w:jc w:val="center"/>
      </w:pPr>
    </w:p>
    <w:p w:rsidR="00F37EA3" w:rsidRDefault="00F37EA3" w:rsidP="00F37EA3">
      <w:pPr>
        <w:jc w:val="center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Leonídio</w:t>
      </w:r>
      <w:proofErr w:type="spellEnd"/>
      <w:r>
        <w:rPr>
          <w:b/>
          <w:sz w:val="22"/>
          <w:szCs w:val="22"/>
        </w:rPr>
        <w:t xml:space="preserve"> José dos Anjos</w:t>
      </w:r>
    </w:p>
    <w:p w:rsidR="00F37EA3" w:rsidRDefault="00F37EA3" w:rsidP="00F37EA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Diretor Geral</w:t>
      </w:r>
    </w:p>
    <w:p w:rsidR="00F37EA3" w:rsidRDefault="00F37EA3" w:rsidP="00F37EA3">
      <w:pPr>
        <w:jc w:val="center"/>
        <w:rPr>
          <w:b/>
          <w:sz w:val="24"/>
          <w:szCs w:val="24"/>
        </w:rPr>
      </w:pPr>
    </w:p>
    <w:p w:rsidR="00F37EA3" w:rsidRDefault="00F37EA3" w:rsidP="00F37EA3">
      <w:pPr>
        <w:jc w:val="center"/>
        <w:rPr>
          <w:b/>
          <w:sz w:val="24"/>
          <w:szCs w:val="24"/>
        </w:rPr>
      </w:pPr>
    </w:p>
    <w:p w:rsidR="00F37EA3" w:rsidRDefault="00F37EA3" w:rsidP="00F37EA3">
      <w:pPr>
        <w:jc w:val="center"/>
        <w:rPr>
          <w:b/>
          <w:sz w:val="24"/>
          <w:szCs w:val="24"/>
        </w:rPr>
      </w:pPr>
    </w:p>
    <w:p w:rsidR="00F37EA3" w:rsidRDefault="00F37EA3" w:rsidP="00F37EA3">
      <w:pPr>
        <w:jc w:val="center"/>
        <w:rPr>
          <w:b/>
          <w:sz w:val="24"/>
          <w:szCs w:val="24"/>
        </w:rPr>
      </w:pPr>
      <w:r>
        <w:rPr>
          <w:b/>
          <w:sz w:val="22"/>
          <w:szCs w:val="22"/>
        </w:rPr>
        <w:t>André Luiz Pitta Pires</w:t>
      </w:r>
    </w:p>
    <w:p w:rsidR="00F37EA3" w:rsidRDefault="00F37EA3" w:rsidP="00F37EA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Diretor Executivo</w:t>
      </w:r>
    </w:p>
    <w:p w:rsidR="00F37EA3" w:rsidRDefault="00F37EA3" w:rsidP="00F37EA3">
      <w:pPr>
        <w:jc w:val="center"/>
      </w:pPr>
    </w:p>
    <w:p w:rsidR="00F37EA3" w:rsidRDefault="00F37EA3" w:rsidP="00F37EA3">
      <w:pPr>
        <w:jc w:val="center"/>
      </w:pPr>
    </w:p>
    <w:p w:rsidR="00F37EA3" w:rsidRDefault="00F37EA3" w:rsidP="00F37EA3">
      <w:pPr>
        <w:tabs>
          <w:tab w:val="left" w:pos="5870"/>
        </w:tabs>
      </w:pPr>
      <w:r>
        <w:tab/>
      </w:r>
    </w:p>
    <w:p w:rsidR="00F37EA3" w:rsidRDefault="00F37EA3" w:rsidP="00F37EA3">
      <w:pPr>
        <w:jc w:val="center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Ronei</w:t>
      </w:r>
      <w:proofErr w:type="spellEnd"/>
      <w:r>
        <w:rPr>
          <w:b/>
          <w:sz w:val="22"/>
          <w:szCs w:val="22"/>
        </w:rPr>
        <w:t xml:space="preserve"> Ferreira de Freitas</w:t>
      </w:r>
    </w:p>
    <w:p w:rsidR="00F37EA3" w:rsidRDefault="00F37EA3" w:rsidP="00F37EA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Presidente</w:t>
      </w:r>
    </w:p>
    <w:p w:rsidR="000E3B95" w:rsidRDefault="000E3B95" w:rsidP="002C6EB4"/>
    <w:p w:rsidR="00E85C62" w:rsidRDefault="004D2B4B" w:rsidP="002C6EB4">
      <w:r>
        <w:tab/>
      </w:r>
      <w:r>
        <w:tab/>
      </w:r>
      <w:r>
        <w:tab/>
      </w:r>
    </w:p>
    <w:p w:rsidR="00E85C62" w:rsidRDefault="00E85C62" w:rsidP="002C6EB4"/>
    <w:p w:rsidR="00E85C62" w:rsidRDefault="00E85C62" w:rsidP="002C6EB4"/>
    <w:p w:rsidR="002366BC" w:rsidRPr="002366BC" w:rsidRDefault="002366BC" w:rsidP="002366BC"/>
    <w:p w:rsidR="002366BC" w:rsidRPr="002366BC" w:rsidRDefault="002366BC" w:rsidP="002366BC"/>
    <w:sectPr w:rsidR="002366BC" w:rsidRPr="002366BC" w:rsidSect="00DD4876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418" w:right="851" w:bottom="993" w:left="1276" w:header="426" w:footer="63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07E" w:rsidRDefault="0064507E">
      <w:r>
        <w:separator/>
      </w:r>
    </w:p>
  </w:endnote>
  <w:endnote w:type="continuationSeparator" w:id="0">
    <w:p w:rsidR="0064507E" w:rsidRDefault="00645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nkGothITC HvIt BT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0A0" w:rsidRDefault="009B60A0">
    <w:pPr>
      <w:pStyle w:val="Rodap"/>
      <w:jc w:val="center"/>
      <w:rPr>
        <w:b/>
        <w:sz w:val="18"/>
      </w:rPr>
    </w:pPr>
  </w:p>
  <w:p w:rsidR="009B60A0" w:rsidRPr="004B5331" w:rsidRDefault="009B60A0">
    <w:pPr>
      <w:pStyle w:val="Rodap"/>
      <w:jc w:val="center"/>
      <w:rPr>
        <w:b/>
        <w:color w:val="0000FF"/>
      </w:rPr>
    </w:pPr>
    <w:r w:rsidRPr="004B5331">
      <w:rPr>
        <w:b/>
        <w:color w:val="0000FF"/>
      </w:rPr>
      <w:t>EDIFÍCIO THE PRIME TAMANDARÉ OFFICE 22º ANDAR - RUA 5 Nº 691</w:t>
    </w:r>
  </w:p>
  <w:p w:rsidR="009B60A0" w:rsidRPr="004B5331" w:rsidRDefault="009B60A0">
    <w:pPr>
      <w:pStyle w:val="Rodap"/>
      <w:jc w:val="center"/>
      <w:rPr>
        <w:b/>
        <w:color w:val="0000FF"/>
      </w:rPr>
    </w:pPr>
    <w:r w:rsidRPr="004B5331">
      <w:rPr>
        <w:b/>
        <w:color w:val="0000FF"/>
      </w:rPr>
      <w:t>SETOR OESTE – GOIÂNIA – GO CEP: 74.115-060 – FONE: (62) 3218-2311 – FAX: (62</w:t>
    </w:r>
    <w:proofErr w:type="gramStart"/>
    <w:r w:rsidRPr="004B5331">
      <w:rPr>
        <w:b/>
        <w:color w:val="0000FF"/>
      </w:rPr>
      <w:t>)  3920</w:t>
    </w:r>
    <w:proofErr w:type="gramEnd"/>
    <w:r w:rsidRPr="004B5331">
      <w:rPr>
        <w:b/>
        <w:color w:val="0000FF"/>
      </w:rPr>
      <w:t>-9050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07E" w:rsidRDefault="0064507E">
      <w:r>
        <w:separator/>
      </w:r>
    </w:p>
  </w:footnote>
  <w:footnote w:type="continuationSeparator" w:id="0">
    <w:p w:rsidR="0064507E" w:rsidRDefault="006450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0A0" w:rsidRDefault="00DA08A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57188" o:spid="_x0000_s2061" type="#_x0000_t75" style="position:absolute;margin-left:0;margin-top:0;width:510.35pt;height:297.45pt;z-index:-251648000;mso-position-horizontal:center;mso-position-horizontal-relative:margin;mso-position-vertical:center;mso-position-vertical-relative:margin" o:allowincell="f">
          <v:imagedata r:id="rId1" o:title="Logo da Paz - Lente 30 por cent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0A0" w:rsidRDefault="009B60A0" w:rsidP="00D7527F">
    <w:pPr>
      <w:pStyle w:val="Cabealho"/>
      <w:tabs>
        <w:tab w:val="center" w:pos="4890"/>
        <w:tab w:val="right" w:pos="9780"/>
      </w:tabs>
      <w:rPr>
        <w:b/>
        <w:i/>
        <w:sz w:val="48"/>
      </w:rPr>
    </w:pPr>
    <w:r w:rsidRPr="00383C1C">
      <w:rPr>
        <w:b/>
        <w:i/>
        <w:noProof/>
        <w:sz w:val="48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-553085</wp:posOffset>
          </wp:positionH>
          <wp:positionV relativeFrom="paragraph">
            <wp:posOffset>15240</wp:posOffset>
          </wp:positionV>
          <wp:extent cx="1143000" cy="1143000"/>
          <wp:effectExtent l="0" t="0" r="0" b="0"/>
          <wp:wrapNone/>
          <wp:docPr id="1" name="Picture 1" descr="C:\FGF\Logos FGF Novas 2023\Logo FGF 202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FGF\Logos FGF Novas 2023\Logo FGF 202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column">
            <wp:posOffset>5581015</wp:posOffset>
          </wp:positionH>
          <wp:positionV relativeFrom="paragraph">
            <wp:posOffset>7620</wp:posOffset>
          </wp:positionV>
          <wp:extent cx="622040" cy="1085850"/>
          <wp:effectExtent l="0" t="0" r="698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Goianão 2023 - 3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040" cy="1085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i/>
        <w:sz w:val="48"/>
      </w:rPr>
      <w:tab/>
    </w:r>
    <w:r>
      <w:rPr>
        <w:b/>
        <w:i/>
        <w:sz w:val="48"/>
      </w:rPr>
      <w:tab/>
    </w:r>
    <w:r w:rsidR="00DA08A4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57189" o:spid="_x0000_s2062" type="#_x0000_t75" style="position:absolute;margin-left:0;margin-top:0;width:510.35pt;height:297.45pt;z-index:-251646976;mso-position-horizontal:center;mso-position-horizontal-relative:margin;mso-position-vertical:center;mso-position-vertical-relative:margin" o:allowincell="f">
          <v:imagedata r:id="rId3" o:title="Logo da Paz - Lente 30 por cento"/>
          <w10:wrap anchorx="margin" anchory="margin"/>
        </v:shape>
      </w:pict>
    </w:r>
    <w:r w:rsidRPr="00383C1C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  <w:r>
      <w:rPr>
        <w:b/>
        <w:i/>
        <w:sz w:val="48"/>
      </w:rPr>
      <w:t xml:space="preserve">  </w:t>
    </w:r>
  </w:p>
  <w:p w:rsidR="009B60A0" w:rsidRPr="002366BC" w:rsidRDefault="009B60A0" w:rsidP="002C6EB4">
    <w:pPr>
      <w:pStyle w:val="Cabealho"/>
      <w:rPr>
        <w:b/>
        <w:sz w:val="41"/>
        <w:szCs w:val="41"/>
      </w:rPr>
    </w:pPr>
    <w:r>
      <w:rPr>
        <w:b/>
        <w:i/>
        <w:color w:val="0000FF"/>
        <w:sz w:val="44"/>
        <w:szCs w:val="44"/>
      </w:rPr>
      <w:t xml:space="preserve">        </w:t>
    </w:r>
    <w:r w:rsidRPr="00D7527F">
      <w:rPr>
        <w:b/>
        <w:color w:val="0000FF"/>
        <w:sz w:val="44"/>
        <w:szCs w:val="41"/>
      </w:rPr>
      <w:t>FEDERAÇÃO GOIANA DE FUTEBOL</w:t>
    </w:r>
  </w:p>
  <w:p w:rsidR="009B60A0" w:rsidRPr="004D2B4B" w:rsidRDefault="009B60A0" w:rsidP="00DD4876">
    <w:pPr>
      <w:pStyle w:val="Cabealho"/>
      <w:rPr>
        <w:b/>
        <w:i/>
        <w:sz w:val="32"/>
      </w:rPr>
    </w:pPr>
    <w:r w:rsidRPr="004D2B4B">
      <w:rPr>
        <w:b/>
      </w:rPr>
      <w:t xml:space="preserve">                                                                       </w:t>
    </w:r>
    <w:r>
      <w:rPr>
        <w:b/>
      </w:rPr>
      <w:t xml:space="preserve">   </w:t>
    </w:r>
    <w:r w:rsidRPr="004D2B4B">
      <w:rPr>
        <w:b/>
      </w:rPr>
      <w:t xml:space="preserve"> </w:t>
    </w:r>
    <w:hyperlink r:id="rId4" w:history="1">
      <w:r w:rsidRPr="004D2B4B">
        <w:rPr>
          <w:rStyle w:val="Hyperlink"/>
          <w:b/>
          <w:i/>
          <w:sz w:val="32"/>
        </w:rPr>
        <w:t>www.fgf.esp.br</w:t>
      </w:r>
    </w:hyperlink>
  </w:p>
  <w:p w:rsidR="009B60A0" w:rsidRDefault="009B60A0">
    <w:pPr>
      <w:pStyle w:val="Cabealho"/>
      <w:jc w:val="center"/>
      <w:rPr>
        <w:b/>
        <w:i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0A0" w:rsidRDefault="00DA08A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57187" o:spid="_x0000_s2060" type="#_x0000_t75" style="position:absolute;margin-left:0;margin-top:0;width:510.35pt;height:297.45pt;z-index:-251649024;mso-position-horizontal:center;mso-position-horizontal-relative:margin;mso-position-vertical:center;mso-position-vertical-relative:margin" o:allowincell="f">
          <v:imagedata r:id="rId1" o:title="Logo da Paz - Lente 30 por cent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EA3"/>
    <w:rsid w:val="0000325E"/>
    <w:rsid w:val="00006F43"/>
    <w:rsid w:val="00010743"/>
    <w:rsid w:val="00022237"/>
    <w:rsid w:val="00031896"/>
    <w:rsid w:val="00031BD2"/>
    <w:rsid w:val="000609F2"/>
    <w:rsid w:val="00064F59"/>
    <w:rsid w:val="00081357"/>
    <w:rsid w:val="0008769D"/>
    <w:rsid w:val="00093026"/>
    <w:rsid w:val="000A52C0"/>
    <w:rsid w:val="000B573D"/>
    <w:rsid w:val="000E3B95"/>
    <w:rsid w:val="00102942"/>
    <w:rsid w:val="00117334"/>
    <w:rsid w:val="001279B4"/>
    <w:rsid w:val="001416E9"/>
    <w:rsid w:val="001705FF"/>
    <w:rsid w:val="00177011"/>
    <w:rsid w:val="00186E85"/>
    <w:rsid w:val="001A3297"/>
    <w:rsid w:val="001B4DA3"/>
    <w:rsid w:val="001B7DEB"/>
    <w:rsid w:val="001C59A9"/>
    <w:rsid w:val="001D23E8"/>
    <w:rsid w:val="001D651D"/>
    <w:rsid w:val="001E07E7"/>
    <w:rsid w:val="001E6157"/>
    <w:rsid w:val="001F217A"/>
    <w:rsid w:val="001F7242"/>
    <w:rsid w:val="00206513"/>
    <w:rsid w:val="002366BC"/>
    <w:rsid w:val="002606F1"/>
    <w:rsid w:val="00270A78"/>
    <w:rsid w:val="00283693"/>
    <w:rsid w:val="00284AD5"/>
    <w:rsid w:val="00285DDA"/>
    <w:rsid w:val="00292A63"/>
    <w:rsid w:val="00296432"/>
    <w:rsid w:val="002A5605"/>
    <w:rsid w:val="002B3BEE"/>
    <w:rsid w:val="002B504F"/>
    <w:rsid w:val="002C6EB4"/>
    <w:rsid w:val="002D4413"/>
    <w:rsid w:val="002E0602"/>
    <w:rsid w:val="002E77E4"/>
    <w:rsid w:val="002E7A49"/>
    <w:rsid w:val="00302154"/>
    <w:rsid w:val="00314E1F"/>
    <w:rsid w:val="0032287C"/>
    <w:rsid w:val="00342DA2"/>
    <w:rsid w:val="003447A0"/>
    <w:rsid w:val="00357AA1"/>
    <w:rsid w:val="00361FB7"/>
    <w:rsid w:val="003636E3"/>
    <w:rsid w:val="00374542"/>
    <w:rsid w:val="00376223"/>
    <w:rsid w:val="0038057F"/>
    <w:rsid w:val="00380A10"/>
    <w:rsid w:val="00380C77"/>
    <w:rsid w:val="00383C1C"/>
    <w:rsid w:val="00392A54"/>
    <w:rsid w:val="003933ED"/>
    <w:rsid w:val="003A4D15"/>
    <w:rsid w:val="003A5394"/>
    <w:rsid w:val="003B6D24"/>
    <w:rsid w:val="003D1B54"/>
    <w:rsid w:val="003E17A5"/>
    <w:rsid w:val="003E658C"/>
    <w:rsid w:val="00423158"/>
    <w:rsid w:val="00430219"/>
    <w:rsid w:val="0043367F"/>
    <w:rsid w:val="0044459F"/>
    <w:rsid w:val="00452DA6"/>
    <w:rsid w:val="00452E61"/>
    <w:rsid w:val="00455208"/>
    <w:rsid w:val="00461B92"/>
    <w:rsid w:val="004915CA"/>
    <w:rsid w:val="004A0F11"/>
    <w:rsid w:val="004B5331"/>
    <w:rsid w:val="004C266C"/>
    <w:rsid w:val="004C3C06"/>
    <w:rsid w:val="004D248F"/>
    <w:rsid w:val="004D2B10"/>
    <w:rsid w:val="004D2B4B"/>
    <w:rsid w:val="004D2BB9"/>
    <w:rsid w:val="004D6E0F"/>
    <w:rsid w:val="004E556B"/>
    <w:rsid w:val="004F6E6B"/>
    <w:rsid w:val="005042E1"/>
    <w:rsid w:val="005162E0"/>
    <w:rsid w:val="005264B5"/>
    <w:rsid w:val="0053608B"/>
    <w:rsid w:val="005362BD"/>
    <w:rsid w:val="0054431F"/>
    <w:rsid w:val="005616F3"/>
    <w:rsid w:val="00576A9A"/>
    <w:rsid w:val="005770C5"/>
    <w:rsid w:val="00580A55"/>
    <w:rsid w:val="0058637A"/>
    <w:rsid w:val="00594206"/>
    <w:rsid w:val="00595DF6"/>
    <w:rsid w:val="005B1582"/>
    <w:rsid w:val="005C3171"/>
    <w:rsid w:val="005E2812"/>
    <w:rsid w:val="006152B9"/>
    <w:rsid w:val="00642D47"/>
    <w:rsid w:val="0064507E"/>
    <w:rsid w:val="0064630B"/>
    <w:rsid w:val="0066085C"/>
    <w:rsid w:val="00662AD6"/>
    <w:rsid w:val="00670A2F"/>
    <w:rsid w:val="006A09A2"/>
    <w:rsid w:val="006B07C6"/>
    <w:rsid w:val="006B1B1C"/>
    <w:rsid w:val="006B1D63"/>
    <w:rsid w:val="006B3538"/>
    <w:rsid w:val="006D51F1"/>
    <w:rsid w:val="00720C5F"/>
    <w:rsid w:val="00724BA2"/>
    <w:rsid w:val="0075189A"/>
    <w:rsid w:val="00760E23"/>
    <w:rsid w:val="00790767"/>
    <w:rsid w:val="007936BB"/>
    <w:rsid w:val="007B7281"/>
    <w:rsid w:val="007C734B"/>
    <w:rsid w:val="007F1CE5"/>
    <w:rsid w:val="00836416"/>
    <w:rsid w:val="00837577"/>
    <w:rsid w:val="008476F1"/>
    <w:rsid w:val="00873B6B"/>
    <w:rsid w:val="00884A84"/>
    <w:rsid w:val="00887406"/>
    <w:rsid w:val="00894B29"/>
    <w:rsid w:val="0089609A"/>
    <w:rsid w:val="008A0326"/>
    <w:rsid w:val="008A279E"/>
    <w:rsid w:val="008A6C19"/>
    <w:rsid w:val="008A7136"/>
    <w:rsid w:val="008F2827"/>
    <w:rsid w:val="008F2866"/>
    <w:rsid w:val="00953938"/>
    <w:rsid w:val="0096432D"/>
    <w:rsid w:val="00964585"/>
    <w:rsid w:val="009648C6"/>
    <w:rsid w:val="00972681"/>
    <w:rsid w:val="00972F62"/>
    <w:rsid w:val="00976BB8"/>
    <w:rsid w:val="00980AD7"/>
    <w:rsid w:val="009A44A3"/>
    <w:rsid w:val="009B2AD8"/>
    <w:rsid w:val="009B5F1C"/>
    <w:rsid w:val="009B60A0"/>
    <w:rsid w:val="009C1274"/>
    <w:rsid w:val="009C4A7D"/>
    <w:rsid w:val="009C7567"/>
    <w:rsid w:val="00A149DE"/>
    <w:rsid w:val="00A242ED"/>
    <w:rsid w:val="00A35D28"/>
    <w:rsid w:val="00A4490A"/>
    <w:rsid w:val="00A80013"/>
    <w:rsid w:val="00A941A7"/>
    <w:rsid w:val="00AA2768"/>
    <w:rsid w:val="00AA7D48"/>
    <w:rsid w:val="00AB065C"/>
    <w:rsid w:val="00AF768B"/>
    <w:rsid w:val="00AF7718"/>
    <w:rsid w:val="00B02289"/>
    <w:rsid w:val="00B11B66"/>
    <w:rsid w:val="00B2545B"/>
    <w:rsid w:val="00B353DA"/>
    <w:rsid w:val="00B42AAA"/>
    <w:rsid w:val="00B53A24"/>
    <w:rsid w:val="00B77594"/>
    <w:rsid w:val="00B8196E"/>
    <w:rsid w:val="00BA0789"/>
    <w:rsid w:val="00BA2919"/>
    <w:rsid w:val="00BA55DE"/>
    <w:rsid w:val="00BB36D5"/>
    <w:rsid w:val="00BC2705"/>
    <w:rsid w:val="00BD34E5"/>
    <w:rsid w:val="00BD5358"/>
    <w:rsid w:val="00BF0B77"/>
    <w:rsid w:val="00BF23A9"/>
    <w:rsid w:val="00C160D0"/>
    <w:rsid w:val="00C3565A"/>
    <w:rsid w:val="00C51842"/>
    <w:rsid w:val="00C522FF"/>
    <w:rsid w:val="00C644B8"/>
    <w:rsid w:val="00C67BD1"/>
    <w:rsid w:val="00C76C2B"/>
    <w:rsid w:val="00C84CC8"/>
    <w:rsid w:val="00C85195"/>
    <w:rsid w:val="00CA0E65"/>
    <w:rsid w:val="00CB6CBD"/>
    <w:rsid w:val="00CE05E7"/>
    <w:rsid w:val="00CE5B5E"/>
    <w:rsid w:val="00CE5E74"/>
    <w:rsid w:val="00CF711C"/>
    <w:rsid w:val="00D0222F"/>
    <w:rsid w:val="00D20415"/>
    <w:rsid w:val="00D24541"/>
    <w:rsid w:val="00D338A7"/>
    <w:rsid w:val="00D56B09"/>
    <w:rsid w:val="00D71A96"/>
    <w:rsid w:val="00D7527F"/>
    <w:rsid w:val="00D7689A"/>
    <w:rsid w:val="00D76D48"/>
    <w:rsid w:val="00D8258E"/>
    <w:rsid w:val="00D90841"/>
    <w:rsid w:val="00DA08A4"/>
    <w:rsid w:val="00DD2BF0"/>
    <w:rsid w:val="00DD4876"/>
    <w:rsid w:val="00DE0F61"/>
    <w:rsid w:val="00E019E6"/>
    <w:rsid w:val="00E15D47"/>
    <w:rsid w:val="00E23131"/>
    <w:rsid w:val="00E2625E"/>
    <w:rsid w:val="00E30A5E"/>
    <w:rsid w:val="00E35602"/>
    <w:rsid w:val="00E37746"/>
    <w:rsid w:val="00E44D83"/>
    <w:rsid w:val="00E84734"/>
    <w:rsid w:val="00E85C62"/>
    <w:rsid w:val="00E862EC"/>
    <w:rsid w:val="00EA001F"/>
    <w:rsid w:val="00EC10C4"/>
    <w:rsid w:val="00EC2154"/>
    <w:rsid w:val="00ED6E96"/>
    <w:rsid w:val="00EF7BA7"/>
    <w:rsid w:val="00F146AD"/>
    <w:rsid w:val="00F15427"/>
    <w:rsid w:val="00F158AF"/>
    <w:rsid w:val="00F21C91"/>
    <w:rsid w:val="00F24698"/>
    <w:rsid w:val="00F3137B"/>
    <w:rsid w:val="00F32839"/>
    <w:rsid w:val="00F37235"/>
    <w:rsid w:val="00F37EA3"/>
    <w:rsid w:val="00F425C8"/>
    <w:rsid w:val="00F9710A"/>
    <w:rsid w:val="00FA2A0D"/>
    <w:rsid w:val="00FD1579"/>
    <w:rsid w:val="00FD64F8"/>
    <w:rsid w:val="00FE5E9F"/>
    <w:rsid w:val="00FE7CF1"/>
    <w:rsid w:val="00FF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3"/>
    <o:shapelayout v:ext="edit">
      <o:idmap v:ext="edit" data="1"/>
    </o:shapelayout>
  </w:shapeDefaults>
  <w:decimalSymbol w:val=","/>
  <w:listSeparator w:val=";"/>
  <w15:docId w15:val="{D8E06707-0A27-4D3F-A865-CC86F52AC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37EA3"/>
    <w:pPr>
      <w:keepNext/>
      <w:jc w:val="center"/>
      <w:outlineLvl w:val="0"/>
    </w:pPr>
    <w:rPr>
      <w:b/>
      <w:sz w:val="16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F37EA3"/>
    <w:pPr>
      <w:keepNext/>
      <w:jc w:val="center"/>
      <w:outlineLvl w:val="2"/>
    </w:pPr>
    <w:rPr>
      <w:rFonts w:ascii="FrnkGothITC HvIt BT" w:hAnsi="FrnkGothITC HvIt BT"/>
      <w:color w:val="FF0000"/>
      <w:sz w:val="36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F37EA3"/>
    <w:pPr>
      <w:keepNext/>
      <w:jc w:val="center"/>
      <w:outlineLvl w:val="3"/>
    </w:pPr>
    <w:rPr>
      <w:b/>
      <w:color w:val="0000F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Hyperlink">
    <w:name w:val="Hyperlink"/>
    <w:rsid w:val="002C6EB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1279B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1279B4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F37EA3"/>
    <w:rPr>
      <w:b/>
      <w:sz w:val="16"/>
    </w:rPr>
  </w:style>
  <w:style w:type="character" w:customStyle="1" w:styleId="Ttulo3Char">
    <w:name w:val="Título 3 Char"/>
    <w:basedOn w:val="Fontepargpadro"/>
    <w:link w:val="Ttulo3"/>
    <w:semiHidden/>
    <w:rsid w:val="00F37EA3"/>
    <w:rPr>
      <w:rFonts w:ascii="FrnkGothITC HvIt BT" w:hAnsi="FrnkGothITC HvIt BT"/>
      <w:color w:val="FF0000"/>
      <w:sz w:val="36"/>
    </w:rPr>
  </w:style>
  <w:style w:type="character" w:customStyle="1" w:styleId="Ttulo4Char">
    <w:name w:val="Título 4 Char"/>
    <w:basedOn w:val="Fontepargpadro"/>
    <w:link w:val="Ttulo4"/>
    <w:semiHidden/>
    <w:rsid w:val="00F37EA3"/>
    <w:rPr>
      <w:b/>
      <w:color w:val="0000FF"/>
    </w:rPr>
  </w:style>
  <w:style w:type="paragraph" w:styleId="Corpodetexto2">
    <w:name w:val="Body Text 2"/>
    <w:basedOn w:val="Normal"/>
    <w:link w:val="Corpodetexto2Char"/>
    <w:semiHidden/>
    <w:unhideWhenUsed/>
    <w:rsid w:val="00F37EA3"/>
    <w:pPr>
      <w:jc w:val="center"/>
    </w:pPr>
    <w:rPr>
      <w:b/>
      <w:bCs/>
      <w:i/>
      <w:iCs/>
      <w:sz w:val="36"/>
      <w:u w:val="single"/>
    </w:rPr>
  </w:style>
  <w:style w:type="character" w:customStyle="1" w:styleId="Corpodetexto2Char">
    <w:name w:val="Corpo de texto 2 Char"/>
    <w:basedOn w:val="Fontepargpadro"/>
    <w:link w:val="Corpodetexto2"/>
    <w:semiHidden/>
    <w:rsid w:val="00F37EA3"/>
    <w:rPr>
      <w:b/>
      <w:bCs/>
      <w:i/>
      <w:iCs/>
      <w:sz w:val="36"/>
      <w:u w:val="single"/>
    </w:rPr>
  </w:style>
  <w:style w:type="paragraph" w:styleId="Corpodetexto3">
    <w:name w:val="Body Text 3"/>
    <w:basedOn w:val="Normal"/>
    <w:link w:val="Corpodetexto3Char"/>
    <w:semiHidden/>
    <w:unhideWhenUsed/>
    <w:rsid w:val="00F37EA3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semiHidden/>
    <w:rsid w:val="00F37EA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hyperlink" Target="http://www.fgf.esp.br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erto\Downloads\Papel%20Timbrado%20FGF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C8DF0-42A1-4FE8-8FB8-D9176C773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FGF 2023.dotx</Template>
  <TotalTime>43</TotalTime>
  <Pages>2</Pages>
  <Words>418</Words>
  <Characters>2167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</vt:lpstr>
      <vt:lpstr>Of</vt:lpstr>
    </vt:vector>
  </TitlesOfParts>
  <Company>FEDERAÇÃO GOIANA DE FUTEBOL</Company>
  <LinksUpToDate>false</LinksUpToDate>
  <CharactersWithSpaces>2580</CharactersWithSpaces>
  <SharedDoc>false</SharedDoc>
  <HLinks>
    <vt:vector size="6" baseType="variant">
      <vt:variant>
        <vt:i4>7536694</vt:i4>
      </vt:variant>
      <vt:variant>
        <vt:i4>0</vt:i4>
      </vt:variant>
      <vt:variant>
        <vt:i4>0</vt:i4>
      </vt:variant>
      <vt:variant>
        <vt:i4>5</vt:i4>
      </vt:variant>
      <vt:variant>
        <vt:lpwstr>http://www.fgf.esp.br/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subject/>
  <dc:creator>Usuário do Windows</dc:creator>
  <cp:keywords/>
  <cp:lastModifiedBy>Conta da Microsoft</cp:lastModifiedBy>
  <cp:revision>3</cp:revision>
  <cp:lastPrinted>2025-08-19T20:14:00Z</cp:lastPrinted>
  <dcterms:created xsi:type="dcterms:W3CDTF">2026-08-10T20:39:00Z</dcterms:created>
  <dcterms:modified xsi:type="dcterms:W3CDTF">2026-08-10T21:25:00Z</dcterms:modified>
</cp:coreProperties>
</file>